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013A" w14:textId="1FDC64E8" w:rsidR="00D471DB" w:rsidRPr="00D471DB" w:rsidRDefault="00CD3B73" w:rsidP="00D471DB">
      <w:pPr>
        <w:spacing w:line="276" w:lineRule="auto"/>
        <w:rPr>
          <w:rFonts w:ascii="Arial" w:hAnsi="Arial"/>
          <w:b/>
          <w:bCs/>
          <w:color w:val="000000"/>
          <w:sz w:val="30"/>
          <w:szCs w:val="30"/>
        </w:rPr>
      </w:pPr>
      <w:r>
        <w:rPr>
          <w:rFonts w:ascii="Arial" w:hAnsi="Arial"/>
          <w:b/>
          <w:bCs/>
          <w:color w:val="000000"/>
          <w:sz w:val="30"/>
          <w:szCs w:val="30"/>
        </w:rPr>
        <w:t xml:space="preserve">FIBERGLASS </w:t>
      </w:r>
      <w:r w:rsidR="00B15202">
        <w:rPr>
          <w:rFonts w:ascii="Arial" w:hAnsi="Arial"/>
          <w:b/>
          <w:bCs/>
          <w:color w:val="000000"/>
          <w:sz w:val="30"/>
          <w:szCs w:val="30"/>
        </w:rPr>
        <w:t xml:space="preserve">MONTANA (SHORT </w:t>
      </w:r>
      <w:r>
        <w:rPr>
          <w:rFonts w:ascii="Arial" w:hAnsi="Arial"/>
          <w:b/>
          <w:bCs/>
          <w:color w:val="000000"/>
          <w:sz w:val="30"/>
          <w:szCs w:val="30"/>
        </w:rPr>
        <w:t>PARSHALL</w:t>
      </w:r>
      <w:r w:rsidR="00B15202">
        <w:rPr>
          <w:rFonts w:ascii="Arial" w:hAnsi="Arial"/>
          <w:b/>
          <w:bCs/>
          <w:color w:val="000000"/>
          <w:sz w:val="30"/>
          <w:szCs w:val="30"/>
        </w:rPr>
        <w:t>)</w:t>
      </w:r>
      <w:r>
        <w:rPr>
          <w:rFonts w:ascii="Arial" w:hAnsi="Arial"/>
          <w:b/>
          <w:bCs/>
          <w:color w:val="000000"/>
          <w:sz w:val="30"/>
          <w:szCs w:val="30"/>
        </w:rPr>
        <w:t xml:space="preserve"> FLUMES</w:t>
      </w:r>
    </w:p>
    <w:p w14:paraId="0A82F45A" w14:textId="77777777" w:rsidR="00D471DB" w:rsidRPr="00D471DB" w:rsidRDefault="00D471DB" w:rsidP="00D471DB">
      <w:pPr>
        <w:spacing w:line="276" w:lineRule="auto"/>
        <w:rPr>
          <w:rFonts w:ascii="Arial" w:hAnsi="Arial"/>
          <w:color w:val="000000"/>
          <w:sz w:val="20"/>
          <w:szCs w:val="20"/>
        </w:rPr>
      </w:pPr>
    </w:p>
    <w:p w14:paraId="7ECB4DDF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REFERENCE SPECIFICATIONS, CODES, AND STANDARDS</w:t>
      </w:r>
    </w:p>
    <w:p w14:paraId="5877642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 – AWWA Standard for Contact-Molded, Fiberglas-Reinforced Plastic Wash Water Troughs and Launders.</w:t>
      </w:r>
    </w:p>
    <w:p w14:paraId="774983C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 – Standard Test Methods for Determining the Izod Pendulum Impact Resistance of Plastics.</w:t>
      </w:r>
    </w:p>
    <w:p w14:paraId="5A516D2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D570 – Standard Test Method for Water Absorption of Plastics.</w:t>
      </w:r>
    </w:p>
    <w:p w14:paraId="00D5D87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D638 – Standard Test Method for Tensile Properties of Plastics.</w:t>
      </w:r>
    </w:p>
    <w:p w14:paraId="26DE693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D790 – Standard Test Methods for Flexural Properties of Unreinforced and Reinforced Plastics and Electrical Insulating Materials.</w:t>
      </w:r>
    </w:p>
    <w:p w14:paraId="3D77DD05" w14:textId="52CB9E35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D1941 – Standard Test Method for Open Channel Flow Measurement of Water with the Parshall Flume.</w:t>
      </w:r>
    </w:p>
    <w:p w14:paraId="3A66CCF7" w14:textId="68813C08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D2563 – Standard Practice for Classifying Visual Defects in Glass-Reinforced Plastic Laminate Parts.</w:t>
      </w:r>
    </w:p>
    <w:p w14:paraId="14D1EE2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D2583 – Standard Test Method for Indentation Hardness of Rigid Plastics by Means of a Barcol Impressor.</w:t>
      </w:r>
    </w:p>
    <w:p w14:paraId="54AB3B5E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ISO 9826 – Measurement of Liquid Flow in Open Channels – Parshall and SANIIRI Flumes.</w:t>
      </w:r>
    </w:p>
    <w:p w14:paraId="48116B20" w14:textId="77777777" w:rsidR="00CD3B73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JIS B7553 – Parshall Flume Type Flowmeters.</w:t>
      </w:r>
    </w:p>
    <w:p w14:paraId="53A4FB1F" w14:textId="4CEA66AE" w:rsidR="00B15202" w:rsidRDefault="00B15202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Montana State University MT199127AG – Water Measurement:  The Montana (Short Parshall) Flume (Part 1).</w:t>
      </w:r>
    </w:p>
    <w:p w14:paraId="4CCC75C9" w14:textId="01306AC8" w:rsidR="00B15202" w:rsidRPr="00B15202" w:rsidRDefault="00B15202" w:rsidP="00B15202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Montana State University MT199128AG – Water Measurement:  The Montana (Short Parshall) Flume (Part 2).</w:t>
      </w:r>
    </w:p>
    <w:p w14:paraId="5F478C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references shall be of the latest revision.</w:t>
      </w:r>
    </w:p>
    <w:p w14:paraId="6051F0BF" w14:textId="77777777" w:rsidR="00D471DB" w:rsidRPr="00D471DB" w:rsidRDefault="00D471DB" w:rsidP="00D471DB">
      <w:pPr>
        <w:pStyle w:val="ListParagraph"/>
        <w:spacing w:line="276" w:lineRule="auto"/>
        <w:ind w:left="792"/>
        <w:rPr>
          <w:rFonts w:ascii="Arial" w:hAnsi="Arial" w:cs="Arial"/>
          <w:color w:val="000000"/>
          <w:sz w:val="20"/>
          <w:szCs w:val="20"/>
        </w:rPr>
      </w:pPr>
    </w:p>
    <w:p w14:paraId="48901B3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SUBMITTALS</w:t>
      </w:r>
    </w:p>
    <w:p w14:paraId="5B7087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Units</w:t>
      </w:r>
    </w:p>
    <w:p w14:paraId="07141C1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submittals, specifications, drawings, brochures, installation instructions, descriptive literature, etc. shall have all units of measurement in both Imperial and SI units.</w:t>
      </w:r>
    </w:p>
    <w:p w14:paraId="2985EA8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Drawings</w:t>
      </w:r>
    </w:p>
    <w:p w14:paraId="11823C6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Project specific drawings, showing:</w:t>
      </w:r>
    </w:p>
    <w:p w14:paraId="4C53A6E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Critical dimensions.</w:t>
      </w:r>
    </w:p>
    <w:p w14:paraId="4036352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Joints, connections, fasteners.</w:t>
      </w:r>
    </w:p>
    <w:p w14:paraId="7AA1AEB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Sizes, spacing, and locations of structural members, ribs, anchoring clips, and dimensional bracing.</w:t>
      </w:r>
    </w:p>
    <w:p w14:paraId="27B9BB3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and thicknesses of construction.</w:t>
      </w:r>
    </w:p>
    <w:p w14:paraId="1B500121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Minimum and maximum flow rates.  </w:t>
      </w:r>
    </w:p>
    <w:p w14:paraId="674801C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layouts or check marked brochures shall be rejected without review.</w:t>
      </w:r>
    </w:p>
    <w:p w14:paraId="5079821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Specifications</w:t>
      </w:r>
    </w:p>
    <w:p w14:paraId="607F9E4A" w14:textId="705A004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</w:t>
      </w:r>
      <w:r w:rsidR="00041E9D">
        <w:rPr>
          <w:rFonts w:ascii="Arial" w:hAnsi="Arial" w:cs="Arial"/>
          <w:color w:val="000000" w:themeColor="text1"/>
          <w:sz w:val="20"/>
          <w:szCs w:val="20"/>
        </w:rPr>
        <w:t>duct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specific specifications.</w:t>
      </w:r>
    </w:p>
    <w:p w14:paraId="1AE86E1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or check marked specifications shall be rejected without review.</w:t>
      </w:r>
    </w:p>
    <w:p w14:paraId="61D4A08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Discharge Tables</w:t>
      </w:r>
    </w:p>
    <w:p w14:paraId="351F470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Level-to-flow discharge tables, showing:</w:t>
      </w:r>
    </w:p>
    <w:p w14:paraId="0BF4347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equations.</w:t>
      </w:r>
    </w:p>
    <w:p w14:paraId="328E05D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Submergence transition, where published.</w:t>
      </w:r>
    </w:p>
    <w:p w14:paraId="0D83A51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Accuracy, where published.</w:t>
      </w:r>
    </w:p>
    <w:p w14:paraId="0E61008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Plan view layout showing critical dimensions and primary point of measurement (Ha).</w:t>
      </w:r>
    </w:p>
    <w:p w14:paraId="3A5D219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Discharge table source.</w:t>
      </w:r>
    </w:p>
    <w:p w14:paraId="21DE77B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Receiving, Handling, and Storage Instructions</w:t>
      </w:r>
    </w:p>
    <w:p w14:paraId="6EA2B9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Instructions</w:t>
      </w:r>
    </w:p>
    <w:p w14:paraId="73ACF1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Operation and Maintenance Instructions</w:t>
      </w:r>
    </w:p>
    <w:p w14:paraId="29FCB1D6" w14:textId="77777777" w:rsidR="00264AD7" w:rsidRPr="0046069F" w:rsidRDefault="00264AD7" w:rsidP="00264AD7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Product Warranty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and Warranty Registration Form</w:t>
      </w:r>
    </w:p>
    <w:p w14:paraId="71BC7ECE" w14:textId="77777777" w:rsidR="00393204" w:rsidRDefault="00393204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Upon Request</w:t>
      </w:r>
    </w:p>
    <w:p w14:paraId="485F84F7" w14:textId="342B071C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Data</w:t>
      </w:r>
    </w:p>
    <w:p w14:paraId="137CC68F" w14:textId="77777777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Independent certified test results confirming material properties.</w:t>
      </w:r>
    </w:p>
    <w:p w14:paraId="34DA12B9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Test results are to be performed on </w:t>
      </w:r>
      <w:proofErr w:type="gramStart"/>
      <w:r w:rsidRPr="0046069F">
        <w:rPr>
          <w:rFonts w:ascii="Arial" w:hAnsi="Arial" w:cs="Arial"/>
          <w:color w:val="000000" w:themeColor="text1"/>
          <w:sz w:val="20"/>
          <w:szCs w:val="20"/>
        </w:rPr>
        <w:t>specimens</w:t>
      </w:r>
      <w:proofErr w:type="gramEnd"/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representative of the resins and reinforcements submitted upon with such resins and reinforcements listed by the certifying party.</w:t>
      </w:r>
    </w:p>
    <w:p w14:paraId="2D0D1495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Data shall be no more than three (3) years old.</w:t>
      </w:r>
    </w:p>
    <w:p w14:paraId="69DB55A5" w14:textId="77777777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Sample</w:t>
      </w:r>
    </w:p>
    <w:p w14:paraId="1E7179A7" w14:textId="554775AB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6-inch [15.24 cm] square sample of representative laminate.</w:t>
      </w:r>
    </w:p>
    <w:p w14:paraId="013662E1" w14:textId="33351CDD" w:rsidR="00CD3B73" w:rsidRPr="0046069F" w:rsidRDefault="00CD3B73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E7C0956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MANUFACTURER</w:t>
      </w:r>
    </w:p>
    <w:p w14:paraId="177EF98B" w14:textId="06963ACD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Supply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 xml:space="preserve">Montana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 as manufactured by:</w:t>
      </w:r>
    </w:p>
    <w:p w14:paraId="7D380B8B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Openchannelflow (phone:  855.481.1118 / fax:  855.3316475 / </w:t>
      </w:r>
      <w:hyperlink r:id="rId7" w:history="1">
        <w:r w:rsidRPr="0046069F">
          <w:rPr>
            <w:rStyle w:val="Hyperlink"/>
            <w:rFonts w:ascii="Arial" w:hAnsi="Arial" w:cs="Arial"/>
            <w:sz w:val="20"/>
            <w:szCs w:val="20"/>
          </w:rPr>
          <w:t>www.openchannelflow.com)</w:t>
        </w:r>
      </w:hyperlink>
    </w:p>
    <w:p w14:paraId="6A1FC4F9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Locally represented by:</w:t>
      </w:r>
    </w:p>
    <w:p w14:paraId="5FD4751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XX:</w:t>
      </w:r>
    </w:p>
    <w:p w14:paraId="64A0B6F5" w14:textId="77777777" w:rsidR="006C4E85" w:rsidRPr="0046069F" w:rsidRDefault="006C4E85" w:rsidP="006C4E85">
      <w:pPr>
        <w:pStyle w:val="ListParagraph"/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497BBE3" w14:textId="77777777" w:rsidR="006C4E85" w:rsidRPr="0046069F" w:rsidRDefault="006C4E85" w:rsidP="006C4E85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SUBSTITUTIONS</w:t>
      </w:r>
    </w:p>
    <w:p w14:paraId="4C0F9B1A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wishing consideration as acceptable substitutes must follow the steps outlined below.</w:t>
      </w:r>
    </w:p>
    <w:p w14:paraId="0DBE11A9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copy of this specification section with all applicable plans, sheets / details, addendum updates, and all referenced / applicable sections.</w:t>
      </w:r>
    </w:p>
    <w:p w14:paraId="4FB8325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Each paragraph must be check marked to indicate complete compliance with the specification or clearly marked to indicate a request for deviation from the specification requirements.</w:t>
      </w:r>
    </w:p>
    <w:p w14:paraId="68714645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Use check marks (</w:t>
      </w:r>
      <w:r>
        <w:rPr>
          <w:rFonts w:ascii="Zapf Dingbats" w:hAnsi="Zapf Dingbats"/>
          <w:sz w:val="20"/>
          <w:szCs w:val="20"/>
        </w:rPr>
        <w:t>✔</w:t>
      </w:r>
      <w:r>
        <w:rPr>
          <w:rFonts w:ascii="Arial" w:hAnsi="Arial"/>
          <w:sz w:val="20"/>
          <w:szCs w:val="20"/>
        </w:rPr>
        <w:t>) to denote full compliance with a paragraph as a whole.  If deviations from the specifications are indicated and, therefore requested, underline each deviation and denote by a number in the margin to the right of the identified paragraph.</w:t>
      </w:r>
    </w:p>
    <w:p w14:paraId="5CA1A426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remaining portions of the paragraph not underlined will signify compliance on the part of the Manufacturer with the specifications.</w:t>
      </w:r>
    </w:p>
    <w:p w14:paraId="402332E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detailed, written justification for each numbered deviation.</w:t>
      </w:r>
    </w:p>
    <w:p w14:paraId="21648D6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Failure to comply with the above is sufficient cause too summarily reject the entire request for substitution. </w:t>
      </w:r>
    </w:p>
    <w:p w14:paraId="29908454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 xml:space="preserve">Requests for substitution must be made in writing and be received by the engineer’s office a minimum of ten (10) business days before the bid opening.  </w:t>
      </w:r>
    </w:p>
    <w:p w14:paraId="283145E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not pre-approved shall not be given consideration.</w:t>
      </w:r>
    </w:p>
    <w:p w14:paraId="0554BD3E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Manufacturers requesting pre-approval must have been regularly engaged in the application, design, and manufacturing of open channel primary devices for at least ten (10) years. </w:t>
      </w:r>
    </w:p>
    <w:p w14:paraId="1EEC97B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Manufacturing alone shall not be deemed sufficient.  </w:t>
      </w:r>
    </w:p>
    <w:p w14:paraId="7585170D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Submitting party warrants and guarantees that it manufactures the flume, WITHOUT EXCEPTION.</w:t>
      </w:r>
    </w:p>
    <w:p w14:paraId="0DD24A2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 addition, the request for substitution must provide information regarding a minimum of ten (10) comparable North American installations, including:</w:t>
      </w:r>
    </w:p>
    <w:p w14:paraId="5774954F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Owner’s name, location, and contact information.</w:t>
      </w:r>
    </w:p>
    <w:p w14:paraId="2E90E64B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Application and performance specifications.</w:t>
      </w:r>
    </w:p>
    <w:p w14:paraId="07DFA8FC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Date of installation.</w:t>
      </w:r>
    </w:p>
    <w:p w14:paraId="2A6287F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Operational history.</w:t>
      </w:r>
    </w:p>
    <w:p w14:paraId="2105EB7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Equipment arrangement, including configuration and materials of construction.</w:t>
      </w:r>
    </w:p>
    <w:p w14:paraId="51660BDE" w14:textId="77777777" w:rsidR="00CD3B73" w:rsidRPr="006C4E85" w:rsidRDefault="00CD3B73" w:rsidP="006C4E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/>
          <w:sz w:val="20"/>
          <w:szCs w:val="20"/>
        </w:rPr>
      </w:pPr>
    </w:p>
    <w:p w14:paraId="52E224E8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WARRANTY</w:t>
      </w:r>
    </w:p>
    <w:p w14:paraId="48AEA947" w14:textId="4700F7A1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Flumes shall be warranted to be free of defects in workmanship and materials for five (5) years 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 xml:space="preserve">from the date of order completion,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with a completed warranty registration. </w:t>
      </w:r>
    </w:p>
    <w:p w14:paraId="0C2B7B1E" w14:textId="77777777" w:rsidR="00CD3B73" w:rsidRPr="0046069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1EF65A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SYSTEM DESCRIPTION</w:t>
      </w:r>
    </w:p>
    <w:p w14:paraId="6DDDCD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Configuration</w:t>
      </w:r>
    </w:p>
    <w:p w14:paraId="711B32A2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Single flume</w:t>
      </w:r>
    </w:p>
    <w:p w14:paraId="3B725B5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Size:</w:t>
      </w:r>
    </w:p>
    <w:p w14:paraId="2D265D57" w14:textId="72770EF8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_____-inch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flume.</w:t>
      </w:r>
    </w:p>
    <w:p w14:paraId="33D7927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Construction:</w:t>
      </w:r>
    </w:p>
    <w:p w14:paraId="7019EFF6" w14:textId="24FEED2D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One-piece construction (1-48-inch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flumes).</w:t>
      </w:r>
    </w:p>
    <w:p w14:paraId="2E179453" w14:textId="681D6B06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Multi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-piece construction, with connection hardware (60-</w:t>
      </w:r>
      <w:r>
        <w:rPr>
          <w:rFonts w:ascii="Arial" w:hAnsi="Arial" w:cs="Arial"/>
          <w:color w:val="000000" w:themeColor="text1"/>
          <w:sz w:val="20"/>
          <w:szCs w:val="20"/>
        </w:rPr>
        <w:t>144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 xml:space="preserve">Montana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59A1F377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Nested flumes</w:t>
      </w:r>
    </w:p>
    <w:p w14:paraId="350608BA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New nested construction, backfill by others.</w:t>
      </w:r>
    </w:p>
    <w:p w14:paraId="4389A202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Inner flume size:</w:t>
      </w:r>
    </w:p>
    <w:p w14:paraId="121909C9" w14:textId="2C043023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_____-inch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flume.</w:t>
      </w:r>
    </w:p>
    <w:p w14:paraId="65991C70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Outer flume size:</w:t>
      </w:r>
    </w:p>
    <w:p w14:paraId="3DE4EC46" w14:textId="6C846E40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</w:t>
      </w:r>
      <w:r w:rsidR="00B15202" w:rsidRPr="0046069F">
        <w:rPr>
          <w:rFonts w:ascii="Arial" w:hAnsi="Arial" w:cs="Arial"/>
          <w:color w:val="000000" w:themeColor="text1"/>
          <w:sz w:val="20"/>
          <w:szCs w:val="20"/>
        </w:rPr>
        <w:t xml:space="preserve">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="00B15202"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2490F6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Nesting into existing flume, backfill by others.</w:t>
      </w:r>
    </w:p>
    <w:p w14:paraId="17DF9677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Inner flume size:</w:t>
      </w:r>
    </w:p>
    <w:p w14:paraId="779C1CBB" w14:textId="7A6FE855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</w:t>
      </w:r>
      <w:r w:rsidR="00B15202" w:rsidRPr="0046069F">
        <w:rPr>
          <w:rFonts w:ascii="Arial" w:hAnsi="Arial" w:cs="Arial"/>
          <w:color w:val="000000" w:themeColor="text1"/>
          <w:sz w:val="20"/>
          <w:szCs w:val="20"/>
        </w:rPr>
        <w:t xml:space="preserve">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="00B15202"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</w:t>
      </w:r>
    </w:p>
    <w:p w14:paraId="3B073968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Existing outer flume size:</w:t>
      </w:r>
    </w:p>
    <w:p w14:paraId="1F320DD8" w14:textId="0ABFC929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</w:t>
      </w:r>
      <w:r w:rsidR="00B15202" w:rsidRPr="0046069F">
        <w:rPr>
          <w:rFonts w:ascii="Arial" w:hAnsi="Arial" w:cs="Arial"/>
          <w:color w:val="000000" w:themeColor="text1"/>
          <w:sz w:val="20"/>
          <w:szCs w:val="20"/>
        </w:rPr>
        <w:t xml:space="preserve">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="00B15202"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</w:t>
      </w:r>
    </w:p>
    <w:p w14:paraId="5E49E0B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of Construction</w:t>
      </w:r>
    </w:p>
    <w:p w14:paraId="533FF1F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Fiberglass reinforced plastic laminate</w:t>
      </w:r>
    </w:p>
    <w:p w14:paraId="5731ED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ISO certified polyester laminating resin:</w:t>
      </w:r>
    </w:p>
    <w:p w14:paraId="31606D5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Low HAP.</w:t>
      </w:r>
    </w:p>
    <w:p w14:paraId="5B4F2CA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Properties shall meet or exceed:</w:t>
      </w:r>
    </w:p>
    <w:p w14:paraId="07709CD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Tensile Strength (ASTM D638)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16,000 psi [117.3 MPa].</w:t>
      </w:r>
    </w:p>
    <w:p w14:paraId="063CE6D4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Strength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27,000 psi [186.1 MPa].</w:t>
      </w:r>
    </w:p>
    <w:p w14:paraId="697011E1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Modulus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1,200,000 psi [8.273 GPa].</w:t>
      </w:r>
    </w:p>
    <w:p w14:paraId="0B6ACDCB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Type II.</w:t>
      </w:r>
    </w:p>
    <w:p w14:paraId="1B658B30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Barcol Hardness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40.</w:t>
      </w:r>
    </w:p>
    <w:p w14:paraId="21996AE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Water Absorption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&lt;0.15%.</w:t>
      </w:r>
    </w:p>
    <w:p w14:paraId="2332396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E-glass:</w:t>
      </w:r>
    </w:p>
    <w:p w14:paraId="58D22207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Minimum of 30% of laminate content by weight.</w:t>
      </w:r>
    </w:p>
    <w:p w14:paraId="1070440F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Silane coupling agent.</w:t>
      </w:r>
    </w:p>
    <w:p w14:paraId="3DEF9AF0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C-glass shall not be allowed.</w:t>
      </w:r>
    </w:p>
    <w:p w14:paraId="2C17B87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thickness:</w:t>
      </w:r>
    </w:p>
    <w:p w14:paraId="250C677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Floor:</w:t>
      </w:r>
    </w:p>
    <w:p w14:paraId="67E985C9" w14:textId="0F1E1C2D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1/4-inch [0.635 cm] (</w:t>
      </w:r>
      <w:proofErr w:type="gramStart"/>
      <w:r w:rsidRPr="0046069F">
        <w:rPr>
          <w:rFonts w:ascii="Arial" w:hAnsi="Arial" w:cs="Arial"/>
          <w:color w:val="000000" w:themeColor="text1"/>
          <w:sz w:val="20"/>
          <w:szCs w:val="20"/>
        </w:rPr>
        <w:t>1-48 inch</w:t>
      </w:r>
      <w:proofErr w:type="gramEnd"/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flumes).</w:t>
      </w:r>
    </w:p>
    <w:p w14:paraId="04BE5627" w14:textId="49361208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 3/8-inches [3.49 cm], with 1-inch [2.54 cm] thick encapsulated reinforcing core (</w:t>
      </w:r>
      <w:proofErr w:type="gramStart"/>
      <w:r w:rsidRPr="0046069F">
        <w:rPr>
          <w:rFonts w:ascii="Arial" w:hAnsi="Arial" w:cs="Arial"/>
          <w:color w:val="000000" w:themeColor="text1"/>
          <w:sz w:val="20"/>
          <w:szCs w:val="20"/>
        </w:rPr>
        <w:t>60-144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</w:t>
      </w:r>
      <w:proofErr w:type="gramEnd"/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 xml:space="preserve">Montana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14FBB96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Sidewalls:</w:t>
      </w:r>
    </w:p>
    <w:p w14:paraId="1803CCAE" w14:textId="0B8AD268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1/4-inch [0.635 cm] (</w:t>
      </w:r>
      <w:proofErr w:type="gramStart"/>
      <w:r w:rsidRPr="0046069F">
        <w:rPr>
          <w:rFonts w:ascii="Arial" w:hAnsi="Arial" w:cs="Arial"/>
          <w:color w:val="000000" w:themeColor="text1"/>
          <w:sz w:val="20"/>
          <w:szCs w:val="20"/>
        </w:rPr>
        <w:t>1-48 inch</w:t>
      </w:r>
      <w:proofErr w:type="gramEnd"/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 xml:space="preserve">Montana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64CFEE26" w14:textId="5D7E67AD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3/8-inch [0.935 cm] (</w:t>
      </w:r>
      <w:proofErr w:type="gramStart"/>
      <w:r w:rsidRPr="0046069F">
        <w:rPr>
          <w:rFonts w:ascii="Arial" w:hAnsi="Arial" w:cs="Arial"/>
          <w:color w:val="000000" w:themeColor="text1"/>
          <w:sz w:val="20"/>
          <w:szCs w:val="20"/>
        </w:rPr>
        <w:t>60-144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</w:t>
      </w:r>
      <w:proofErr w:type="gramEnd"/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 xml:space="preserve">Montana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17F017D3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coat:</w:t>
      </w:r>
    </w:p>
    <w:p w14:paraId="70CEC25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surfaces must be gel coated.</w:t>
      </w:r>
    </w:p>
    <w:p w14:paraId="470218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15 mil cured thickness.</w:t>
      </w:r>
    </w:p>
    <w:p w14:paraId="3661E7E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U.V. inhibitors in all gel coat formulations, regardless of application or installation location.</w:t>
      </w:r>
    </w:p>
    <w:p w14:paraId="650AEE7F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bracing:</w:t>
      </w:r>
    </w:p>
    <w:p w14:paraId="6F6C6CF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gray equal leg pultruded fiberglass bracing with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 capable of providing sufficient strength and structural support to resist the stresses of shipping and installation (cribbing of the flume is still required during installation).</w:t>
      </w:r>
    </w:p>
    <w:p w14:paraId="2D9CBF48" w14:textId="3CBA9FB0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1-inch x 1-inch [2.54 cm x 2.54 cm] (1-3-inch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flumes). </w:t>
      </w:r>
    </w:p>
    <w:p w14:paraId="7163038C" w14:textId="37F05B5D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2-inch x 2-inch [5.08 cm x 5.08 cm] (6-48-inch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 xml:space="preserve">Montana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7E8BFC41" w14:textId="5C72E611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3-inch x 3-inch [7.62 cm x 7.62 cm] (60-96-inch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flumes).</w:t>
      </w:r>
    </w:p>
    <w:p w14:paraId="5B59471E" w14:textId="21930B28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square tube bracing capable of providing sufficient strength and structural support to resist the stresses of shipping and installation (cribbing of the flume is still required during installation).</w:t>
      </w:r>
    </w:p>
    <w:p w14:paraId="0B0A2D55" w14:textId="065555F6" w:rsidR="00CD3B73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3-inch x 3-inch [7.62 cm x 7.62 cm] (120-144-inch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 xml:space="preserve">Montana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3B46D977" w14:textId="29CB3E00" w:rsidR="00393204" w:rsidRDefault="00393204" w:rsidP="00393204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Steel.</w:t>
      </w:r>
    </w:p>
    <w:p w14:paraId="756A9828" w14:textId="24170121" w:rsidR="00393204" w:rsidRPr="0046069F" w:rsidRDefault="00393204" w:rsidP="00393204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T-304 stainless steel.</w:t>
      </w:r>
    </w:p>
    <w:p w14:paraId="2079CAC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Flanges:</w:t>
      </w:r>
    </w:p>
    <w:p w14:paraId="7B65174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Integral top and end flanges:</w:t>
      </w:r>
    </w:p>
    <w:p w14:paraId="703AB03E" w14:textId="5CD761EA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2-inches [5.08 cm] wide (minimum) (1-9-inch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flumes).</w:t>
      </w:r>
    </w:p>
    <w:p w14:paraId="1688363C" w14:textId="69F9DF5D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3-inches [7.62 cm] wide (minimum) (12-84-inch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flumes).</w:t>
      </w:r>
    </w:p>
    <w:p w14:paraId="02954B15" w14:textId="1F93596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4-inches [10.16 cm] wide (minimum) (96-144-inch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 xml:space="preserve">Montana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flumes).</w:t>
      </w:r>
    </w:p>
    <w:p w14:paraId="346E095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Stiffening ribs:</w:t>
      </w:r>
    </w:p>
    <w:p w14:paraId="7C694EF5" w14:textId="5CDE7F06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Knee joined encapsulated stiffening ribs to provide sufficient strength and rigidity to allow the flume to be self-supporting and capable of holding the rated maximum head of water without visible distortion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3204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3-inch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 flumes and larger)</w:t>
      </w:r>
      <w:r w:rsidR="00393204"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F07039D" w14:textId="0CAED56F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Steel stiffening ribs shall be used for </w:t>
      </w:r>
      <w:r w:rsidR="00B15202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flumes 60-inch and larger.</w:t>
      </w:r>
    </w:p>
    <w:p w14:paraId="7B228C8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Anchoring clips:</w:t>
      </w:r>
    </w:p>
    <w:p w14:paraId="7776FA6D" w14:textId="7A685054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 clips bonded to the exterior of the flume to aid in securing the flume during installation.</w:t>
      </w:r>
    </w:p>
    <w:p w14:paraId="2A7215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Pre-drilled with </w:t>
      </w:r>
      <w:r w:rsidRPr="0046069F">
        <w:rPr>
          <w:rFonts w:ascii="Arial" w:hAnsi="Arial" w:cs="Arial"/>
          <w:color w:val="000000"/>
          <w:sz w:val="20"/>
          <w:szCs w:val="20"/>
        </w:rPr>
        <w:t>Ø5/8-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 [1.59 cm] hole.</w:t>
      </w:r>
    </w:p>
    <w:p w14:paraId="75B054C6" w14:textId="77777777" w:rsidR="00CD3B73" w:rsidRPr="00715964" w:rsidRDefault="00CD3B73" w:rsidP="00CD3B7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Proxima Nova" w:hAnsi="Proxima Nova"/>
          <w:sz w:val="19"/>
          <w:szCs w:val="19"/>
        </w:rPr>
      </w:pPr>
      <w:r>
        <w:rPr>
          <w:rFonts w:ascii="Proxima Nova" w:hAnsi="Proxima Nova"/>
          <w:sz w:val="19"/>
          <w:szCs w:val="19"/>
        </w:rPr>
        <w:t>Quantity and placement as shown on project sheets</w:t>
      </w:r>
      <w:r w:rsidRPr="00715964">
        <w:rPr>
          <w:rFonts w:ascii="Proxima Nova" w:hAnsi="Proxima Nova"/>
          <w:sz w:val="19"/>
          <w:szCs w:val="19"/>
        </w:rPr>
        <w:t>.</w:t>
      </w:r>
    </w:p>
    <w:p w14:paraId="08B1186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Tolerances:</w:t>
      </w:r>
    </w:p>
    <w:p w14:paraId="0D0123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Flume dimensions shall be plus or minus:</w:t>
      </w:r>
    </w:p>
    <w:p w14:paraId="7FA9523A" w14:textId="77777777" w:rsidR="00CD3B73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2% per ASTM D1941.</w:t>
      </w:r>
    </w:p>
    <w:p w14:paraId="1DC46BFD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136F9890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ACCESSORIES</w:t>
      </w:r>
    </w:p>
    <w:p w14:paraId="3B3C830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End Connections</w:t>
      </w:r>
    </w:p>
    <w:p w14:paraId="1B7AD47F" w14:textId="3EFF109B" w:rsidR="00CD3B73" w:rsidRPr="0046069F" w:rsidRDefault="009961EB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Inlet</w:t>
      </w:r>
    </w:p>
    <w:p w14:paraId="49003646" w14:textId="77777777" w:rsidR="009961EB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End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5236CDC6" w14:textId="55463200" w:rsidR="00CD3B73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o transition the flow into the flume, with:</w:t>
      </w:r>
    </w:p>
    <w:p w14:paraId="1B810344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F67157B" w14:textId="77777777" w:rsidR="00CD3B73" w:rsidRPr="0046069F" w:rsidRDefault="00CD3B73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70AFD7FD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24FDE99E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3BF80AAC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manual bar screen / trash rack for occasional solids screening.</w:t>
      </w:r>
    </w:p>
    <w:p w14:paraId="35BE2BC5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energy absorber to break up the velocity profile of energetic incoming pipe flow.</w:t>
      </w:r>
    </w:p>
    <w:p w14:paraId="5BA202C0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flow straighteners to break up incoming flow patterns and provide a more uniformly distributed velocity profile.</w:t>
      </w:r>
    </w:p>
    <w:p w14:paraId="715065F3" w14:textId="77777777" w:rsidR="00CD3B73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perforated polyvinyl chloride plates to provide a more uniformly distributed velocity profile.</w:t>
      </w:r>
    </w:p>
    <w:p w14:paraId="41C5CF4E" w14:textId="544D77B2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Manhole transition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(staged end)</w:t>
      </w:r>
    </w:p>
    <w:p w14:paraId="5CAEB9BA" w14:textId="11B8F12F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Curved 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nlet manhole transition for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[_____ cm] manhole.</w:t>
      </w:r>
    </w:p>
    <w:p w14:paraId="3617FEF8" w14:textId="77777777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34D3F0B3" w14:textId="055FC546" w:rsidR="009961EB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Inlet radius wing walls to span a channel _____-inches [_____ cm] wide.</w:t>
      </w:r>
    </w:p>
    <w:p w14:paraId="5F59C605" w14:textId="747E8CF5" w:rsidR="009961EB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Inlet </w:t>
      </w:r>
      <w:r>
        <w:rPr>
          <w:rFonts w:ascii="Arial" w:hAnsi="Arial" w:cs="Arial"/>
          <w:color w:val="000000" w:themeColor="text1"/>
          <w:sz w:val="20"/>
          <w:szCs w:val="20"/>
        </w:rPr>
        <w:t>flat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wing walls to span a channel _____-inches [_____ cm] wide.</w:t>
      </w:r>
    </w:p>
    <w:p w14:paraId="44CD0100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/ Level Options</w:t>
      </w:r>
    </w:p>
    <w:p w14:paraId="07AC32CC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Bubbler tube</w:t>
      </w:r>
    </w:p>
    <w:p w14:paraId="74256EC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bubbler tube mounted in recessed cavity open to the flow stream and secured through the use of (2) nuts on the top flange of the flume.</w:t>
      </w:r>
    </w:p>
    <w:p w14:paraId="5B17009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Compression couplings shall be not allowed.</w:t>
      </w:r>
    </w:p>
    <w:p w14:paraId="1C7E5AE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3673072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crest (floor) of the flume (for the installation of a submerged probe). </w:t>
      </w:r>
    </w:p>
    <w:p w14:paraId="75E6EAF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Staff / level gauge</w:t>
      </w:r>
    </w:p>
    <w:p w14:paraId="36D1DB1B" w14:textId="26490592" w:rsidR="00CD3B73" w:rsidRPr="0046069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Surface applied, h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igh visibility, direct read level gauge with 3/4-inch [1.095 cm] black letters / numerals on a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reflective white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background.</w:t>
      </w:r>
    </w:p>
    <w:p w14:paraId="2BCF6391" w14:textId="7BE85BE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Dual scale gr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aduated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in c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entimeter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, 1/10-foot, and 1/100-foot increments.</w:t>
      </w:r>
    </w:p>
    <w:p w14:paraId="4E2B737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Stilling well</w:t>
      </w:r>
    </w:p>
    <w:p w14:paraId="73F9622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Attached,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opening in flume sidewall and extending 3-inches [7.62 cm] below the crest (floor) of the flume.</w:t>
      </w:r>
    </w:p>
    <w:p w14:paraId="4136C49D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6D21841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39D5440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59F293E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05FDF68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Detached,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coupling in flume sidewall (interconnection tubing by others) and extending 3-inches [7.62 cm] below the crest (floor) of the flume.</w:t>
      </w:r>
    </w:p>
    <w:p w14:paraId="7AE886EA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458CBD5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43486F8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CEB3501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765D529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Ultrasonic mounting bracket</w:t>
      </w:r>
    </w:p>
    <w:p w14:paraId="75361B8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Horizontally and vertically adjustable stainless steel construction.</w:t>
      </w:r>
    </w:p>
    <w:p w14:paraId="37CC19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Capable of simultaneously mounting ultrasonic transducers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[2.54 cm] NPT and temperature sensors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[2.54 cm] NPT.</w:t>
      </w:r>
    </w:p>
    <w:p w14:paraId="2BF4D0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Parameter Monitoring Options</w:t>
      </w:r>
    </w:p>
    <w:p w14:paraId="69F883A0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holder</w:t>
      </w:r>
    </w:p>
    <w:p w14:paraId="7DDE8E5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probe holder (for pH, DO, conductivity, etc. probes) mounted in recessed cavity open to the flow stream and secured through the use of a nut on the top flange of the flume.</w:t>
      </w:r>
    </w:p>
    <w:p w14:paraId="5E071A5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Holder to extend 1-inch [2.54 cm] below crest (floor) of the flume to aid in keeping the probe wetted.</w:t>
      </w:r>
    </w:p>
    <w:p w14:paraId="518B203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older shall accommodate </w:t>
      </w:r>
      <w:r w:rsidRPr="0046069F">
        <w:rPr>
          <w:rFonts w:ascii="Arial" w:hAnsi="Arial" w:cs="Arial"/>
          <w:color w:val="000000"/>
          <w:sz w:val="20"/>
          <w:szCs w:val="20"/>
        </w:rPr>
        <w:t>Ø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7/8-inch [2.223 cm] to </w:t>
      </w:r>
      <w:r w:rsidRPr="0046069F">
        <w:rPr>
          <w:rFonts w:ascii="Arial" w:hAnsi="Arial" w:cs="Arial"/>
          <w:color w:val="000000"/>
          <w:sz w:val="20"/>
          <w:szCs w:val="20"/>
        </w:rPr>
        <w:t xml:space="preserve">Ø1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1/8-inch [2.858 cm]. </w:t>
      </w:r>
    </w:p>
    <w:p w14:paraId="615F2A21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1AE019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crest (floor) of the flume (for pH, DO, conductivity, etc. probes). </w:t>
      </w:r>
    </w:p>
    <w:p w14:paraId="223FBB8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Sampler tube</w:t>
      </w:r>
    </w:p>
    <w:p w14:paraId="0209734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sampler tube secured through the use of (2) nuts on the top flange of the flume.</w:t>
      </w:r>
    </w:p>
    <w:p w14:paraId="3F98005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3/8-inch [9.525 mm] tube to accept standard 3/8-inch [9.525 mm] suction line.</w:t>
      </w:r>
    </w:p>
    <w:p w14:paraId="4553225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Customization</w:t>
      </w:r>
    </w:p>
    <w:p w14:paraId="21594EAE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Bolt down cover</w:t>
      </w:r>
    </w:p>
    <w:p w14:paraId="7A2C32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flat bolt down fiberglass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  U.V. inhibited gel coat on all cover surfaces.</w:t>
      </w:r>
    </w:p>
    <w:p w14:paraId="0C94183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clear, U.V. stable polycarbonate flat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</w:t>
      </w:r>
    </w:p>
    <w:p w14:paraId="28728D8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 gel coat color</w:t>
      </w:r>
    </w:p>
    <w:p w14:paraId="4DACB582" w14:textId="3975E1E8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 color other than standard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with U.V. inhibitors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specify RAL color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5BC15EA" w14:textId="2EBC25CE" w:rsidR="00CD3B73" w:rsidRPr="0046069F" w:rsidRDefault="00393204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RAL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____________.</w:t>
      </w:r>
    </w:p>
    <w:p w14:paraId="4BA19C1B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Modified sidewalls</w:t>
      </w:r>
    </w:p>
    <w:p w14:paraId="11EE9971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Reduced height sidewalls with a total depth of _____-inches [_____ cm] as measured at the primary point of measurement (Ha).</w:t>
      </w:r>
    </w:p>
    <w:p w14:paraId="09815188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Extended height sidewalls with a total depth of _____-inches [_____ cm] as measured at the primary point of measurement (Ha).</w:t>
      </w:r>
    </w:p>
    <w:p w14:paraId="41217AD7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Recessed grating</w:t>
      </w:r>
    </w:p>
    <w:p w14:paraId="3C7258EE" w14:textId="5A6781C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recessed, fiberglass grating with slip resistant top surface.</w:t>
      </w:r>
    </w:p>
    <w:p w14:paraId="09CA7F9A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388DE1F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ASSISTANCE</w:t>
      </w:r>
    </w:p>
    <w:p w14:paraId="3622318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Qualified factory representative shall provide on-site assistance, consisting of:</w:t>
      </w:r>
    </w:p>
    <w:p w14:paraId="58D29A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installation observation.</w:t>
      </w:r>
    </w:p>
    <w:p w14:paraId="226BC8C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Factory representative shall complete a Certification of Installation Observation.</w:t>
      </w:r>
    </w:p>
    <w:p w14:paraId="1C03142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observation shall not alleviate installing party from installation liability.</w:t>
      </w:r>
    </w:p>
    <w:p w14:paraId="0946C47E" w14:textId="377EB20D" w:rsidR="00FE2D83" w:rsidRPr="009961EB" w:rsidRDefault="00CD3B73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operator training.</w:t>
      </w:r>
      <w:r w:rsidRPr="009961EB">
        <w:rPr>
          <w:rFonts w:ascii="Proxima Nova" w:hAnsi="Proxima Nova"/>
          <w:color w:val="000000" w:themeColor="text1"/>
          <w:sz w:val="20"/>
          <w:szCs w:val="20"/>
        </w:rPr>
        <w:t xml:space="preserve"> </w:t>
      </w:r>
    </w:p>
    <w:sectPr w:rsidR="00FE2D83" w:rsidRPr="009961EB" w:rsidSect="00FE2D83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E8E99" w14:textId="77777777" w:rsidR="007404DE" w:rsidRDefault="007404DE" w:rsidP="00FE2D83">
      <w:r>
        <w:separator/>
      </w:r>
    </w:p>
  </w:endnote>
  <w:endnote w:type="continuationSeparator" w:id="0">
    <w:p w14:paraId="441B8BA9" w14:textId="77777777" w:rsidR="007404DE" w:rsidRDefault="007404DE" w:rsidP="00FE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Zapf Dingbats">
    <w:altName w:val="Cambria"/>
    <w:panose1 w:val="020B0604020202020204"/>
    <w:charset w:val="00"/>
    <w:family w:val="roman"/>
    <w:pitch w:val="default"/>
  </w:font>
  <w:font w:name="Proxima Nova">
    <w:altName w:val="Tahoma"/>
    <w:panose1 w:val="020B0604020202020204"/>
    <w:charset w:val="00"/>
    <w:family w:val="auto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F9209" w14:textId="77777777" w:rsidR="007404DE" w:rsidRDefault="007404DE" w:rsidP="00FE2D83">
      <w:r>
        <w:separator/>
      </w:r>
    </w:p>
  </w:footnote>
  <w:footnote w:type="continuationSeparator" w:id="0">
    <w:p w14:paraId="7BB2C97B" w14:textId="77777777" w:rsidR="007404DE" w:rsidRDefault="007404DE" w:rsidP="00FE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CFDE" w14:textId="77777777" w:rsidR="00FE2D83" w:rsidRDefault="00FE2D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D921F" wp14:editId="024B8CED">
          <wp:simplePos x="0" y="0"/>
          <wp:positionH relativeFrom="column">
            <wp:posOffset>-905933</wp:posOffset>
          </wp:positionH>
          <wp:positionV relativeFrom="paragraph">
            <wp:posOffset>-448733</wp:posOffset>
          </wp:positionV>
          <wp:extent cx="7772362" cy="10058400"/>
          <wp:effectExtent l="0" t="0" r="635" b="0"/>
          <wp:wrapNone/>
          <wp:docPr id="1388583692" name="Picture 2" descr="A screen shot of a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83692" name="Picture 2" descr="A screen shot of a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85" cy="10085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14586"/>
    <w:multiLevelType w:val="multilevel"/>
    <w:tmpl w:val="3BA14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1582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DB"/>
    <w:rsid w:val="0000727A"/>
    <w:rsid w:val="00041E9D"/>
    <w:rsid w:val="00110681"/>
    <w:rsid w:val="001F0E15"/>
    <w:rsid w:val="0020676A"/>
    <w:rsid w:val="00264AD7"/>
    <w:rsid w:val="002B2281"/>
    <w:rsid w:val="0037587A"/>
    <w:rsid w:val="00393204"/>
    <w:rsid w:val="003E17CE"/>
    <w:rsid w:val="003F6137"/>
    <w:rsid w:val="00427AD6"/>
    <w:rsid w:val="005057D9"/>
    <w:rsid w:val="00523481"/>
    <w:rsid w:val="00563C83"/>
    <w:rsid w:val="005B36D4"/>
    <w:rsid w:val="006C4E85"/>
    <w:rsid w:val="007404DE"/>
    <w:rsid w:val="00784397"/>
    <w:rsid w:val="007A44AC"/>
    <w:rsid w:val="007F3D29"/>
    <w:rsid w:val="00851E37"/>
    <w:rsid w:val="00921E11"/>
    <w:rsid w:val="009961EB"/>
    <w:rsid w:val="009F0709"/>
    <w:rsid w:val="00A17300"/>
    <w:rsid w:val="00A63506"/>
    <w:rsid w:val="00AB6084"/>
    <w:rsid w:val="00AE5B6A"/>
    <w:rsid w:val="00B15202"/>
    <w:rsid w:val="00B62679"/>
    <w:rsid w:val="00C053E0"/>
    <w:rsid w:val="00C77DFE"/>
    <w:rsid w:val="00C8179F"/>
    <w:rsid w:val="00CD0A1E"/>
    <w:rsid w:val="00CD3B73"/>
    <w:rsid w:val="00CD5DED"/>
    <w:rsid w:val="00D04761"/>
    <w:rsid w:val="00D471DB"/>
    <w:rsid w:val="00DC2182"/>
    <w:rsid w:val="00E0270A"/>
    <w:rsid w:val="00E804F6"/>
    <w:rsid w:val="00F52A88"/>
    <w:rsid w:val="00F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CB7"/>
  <w15:chartTrackingRefBased/>
  <w15:docId w15:val="{1AAF9D31-11BC-9947-A4C6-9DBD0669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00" w:lineRule="auto"/>
        <w:ind w:left="720" w:right="-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1DB"/>
    <w:rPr>
      <w:rFonts w:ascii="Cambria" w:eastAsia="MS Mincho" w:hAnsi="Cambria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D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8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8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8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8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2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83"/>
    <w:pPr>
      <w:numPr>
        <w:ilvl w:val="1"/>
      </w:numPr>
      <w:spacing w:after="160" w:line="278" w:lineRule="auto"/>
      <w:ind w:left="720" w:hanging="3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2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8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2D8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E2D83"/>
    <w:pPr>
      <w:spacing w:after="160" w:line="278" w:lineRule="auto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2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E2D83"/>
  </w:style>
  <w:style w:type="paragraph" w:styleId="Footer">
    <w:name w:val="footer"/>
    <w:basedOn w:val="Normal"/>
    <w:link w:val="Foot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E2D83"/>
  </w:style>
  <w:style w:type="character" w:styleId="Hyperlink">
    <w:name w:val="Hyperlink"/>
    <w:basedOn w:val="DefaultParagraphFont"/>
    <w:uiPriority w:val="99"/>
    <w:unhideWhenUsed/>
    <w:rsid w:val="00CD3B7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enchannelflow.com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ssa/Library/CloudStorage/GoogleDrive-alissa@mysharpcreative.com/Shared%20drives/Active%20Projects/Open%20Channel%20Flow/Projects/Informational%20Collateral%20/Spec%20Sheets/Spec-DiversionManho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Spec-DiversionManholes.dotx</Template>
  <TotalTime>2</TotalTime>
  <Pages>7</Pages>
  <Words>1905</Words>
  <Characters>10861</Characters>
  <Application>Microsoft Office Word</Application>
  <DocSecurity>0</DocSecurity>
  <Lines>258</Lines>
  <Paragraphs>232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montana-flume-specification - fiberglass </vt:lpstr>
    </vt:vector>
  </TitlesOfParts>
  <Manager>Jon Wachter @ Openchannelflow.com</Manager>
  <Company>Openchannelflow</Company>
  <LinksUpToDate>false</LinksUpToDate>
  <CharactersWithSpaces>12534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montana-flume-specification - fiberglass </dc:title>
  <dc:subject>product specifications for fiberglass montana flumes manufactured by Openchannelflow</dc:subject>
  <dc:creator>Jon Wachter @ Openchannelflow.com</dc:creator>
  <cp:keywords>montana, short, parshall, flume, product, specification, fiberglass, frp, ansi, d1941, iso, 9826</cp:keywords>
  <dc:description/>
  <cp:lastModifiedBy>Jon Wachter</cp:lastModifiedBy>
  <cp:revision>5</cp:revision>
  <cp:lastPrinted>2024-12-05T18:12:00Z</cp:lastPrinted>
  <dcterms:created xsi:type="dcterms:W3CDTF">2024-12-05T18:09:00Z</dcterms:created>
  <dcterms:modified xsi:type="dcterms:W3CDTF">2025-08-15T14:51:00Z</dcterms:modified>
  <cp:category>product specification</cp:category>
</cp:coreProperties>
</file>