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013A" w14:textId="2647EC67" w:rsidR="00D471DB" w:rsidRPr="00D471DB" w:rsidRDefault="003C47F3" w:rsidP="00D471DB">
      <w:pPr>
        <w:spacing w:line="276" w:lineRule="auto"/>
        <w:rPr>
          <w:rFonts w:ascii="Arial" w:hAnsi="Arial"/>
          <w:b/>
          <w:bCs/>
          <w:color w:val="000000"/>
          <w:sz w:val="30"/>
          <w:szCs w:val="30"/>
        </w:rPr>
      </w:pPr>
      <w:r>
        <w:rPr>
          <w:rFonts w:ascii="Arial" w:hAnsi="Arial"/>
          <w:b/>
          <w:bCs/>
          <w:color w:val="000000"/>
          <w:sz w:val="30"/>
          <w:szCs w:val="30"/>
        </w:rPr>
        <w:t xml:space="preserve">METAL </w:t>
      </w:r>
      <w:r w:rsidR="00A70318">
        <w:rPr>
          <w:rFonts w:ascii="Arial" w:hAnsi="Arial"/>
          <w:b/>
          <w:bCs/>
          <w:color w:val="000000"/>
          <w:sz w:val="30"/>
          <w:szCs w:val="30"/>
        </w:rPr>
        <w:t>TRAPEZOIDAL</w:t>
      </w:r>
      <w:r w:rsidR="00CD3B73">
        <w:rPr>
          <w:rFonts w:ascii="Arial" w:hAnsi="Arial"/>
          <w:b/>
          <w:bCs/>
          <w:color w:val="000000"/>
          <w:sz w:val="30"/>
          <w:szCs w:val="30"/>
        </w:rPr>
        <w:t xml:space="preserve"> FLUMES</w:t>
      </w:r>
    </w:p>
    <w:p w14:paraId="0A82F45A" w14:textId="77777777" w:rsidR="00D471DB" w:rsidRPr="00D471DB" w:rsidRDefault="00D471DB" w:rsidP="00D471DB">
      <w:pPr>
        <w:spacing w:line="276" w:lineRule="auto"/>
        <w:rPr>
          <w:rFonts w:ascii="Arial" w:hAnsi="Arial"/>
          <w:color w:val="000000"/>
          <w:sz w:val="20"/>
          <w:szCs w:val="20"/>
        </w:rPr>
      </w:pPr>
    </w:p>
    <w:p w14:paraId="7ECB4DDF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REFERENCE SPECIFICATIONS, CODES, AND STANDARDS</w:t>
      </w:r>
    </w:p>
    <w:p w14:paraId="48116B20" w14:textId="22BAC79D" w:rsidR="00CD3B73" w:rsidRDefault="00A70318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A70318">
        <w:rPr>
          <w:rFonts w:ascii="Arial" w:hAnsi="Arial" w:cs="Arial"/>
          <w:i/>
          <w:iCs/>
          <w:color w:val="000000" w:themeColor="text1"/>
          <w:sz w:val="20"/>
          <w:szCs w:val="20"/>
        </w:rPr>
        <w:t>Trapezoidal Flumes for Open-Channel Flow Measurement,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70318">
        <w:rPr>
          <w:rFonts w:ascii="Arial" w:hAnsi="Arial" w:cs="Arial"/>
          <w:color w:val="000000" w:themeColor="text1"/>
          <w:sz w:val="20"/>
          <w:szCs w:val="20"/>
          <w:u w:val="single"/>
        </w:rPr>
        <w:t>Transactions of the American Society of Engineers</w:t>
      </w:r>
      <w:r>
        <w:rPr>
          <w:rFonts w:ascii="Arial" w:hAnsi="Arial" w:cs="Arial"/>
          <w:color w:val="000000" w:themeColor="text1"/>
          <w:sz w:val="20"/>
          <w:szCs w:val="20"/>
        </w:rPr>
        <w:t>, Vol. 3, No. 2, 1960.</w:t>
      </w:r>
    </w:p>
    <w:p w14:paraId="0C87327E" w14:textId="71D770E6" w:rsidR="00A70318" w:rsidRPr="00A70318" w:rsidRDefault="00A70318" w:rsidP="00A70318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>Water Measurement in Small Irrigation Channels Using Trapezoidal Flumes</w:t>
      </w:r>
      <w:r w:rsidRPr="00A70318">
        <w:rPr>
          <w:rFonts w:ascii="Arial" w:hAnsi="Arial" w:cs="Arial"/>
          <w:i/>
          <w:iCs/>
          <w:color w:val="000000" w:themeColor="text1"/>
          <w:sz w:val="20"/>
          <w:szCs w:val="20"/>
        </w:rPr>
        <w:t>,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70318">
        <w:rPr>
          <w:rFonts w:ascii="Arial" w:hAnsi="Arial" w:cs="Arial"/>
          <w:color w:val="000000" w:themeColor="text1"/>
          <w:sz w:val="20"/>
          <w:szCs w:val="20"/>
          <w:u w:val="single"/>
        </w:rPr>
        <w:t>Transactions of the American Society of Engineers</w:t>
      </w:r>
      <w:r>
        <w:rPr>
          <w:rFonts w:ascii="Arial" w:hAnsi="Arial" w:cs="Arial"/>
          <w:color w:val="000000" w:themeColor="text1"/>
          <w:sz w:val="20"/>
          <w:szCs w:val="20"/>
        </w:rPr>
        <w:t>, Vol. 9, No. 3, 1966.</w:t>
      </w:r>
    </w:p>
    <w:p w14:paraId="7ABBC128" w14:textId="4E510204" w:rsidR="00A70318" w:rsidRDefault="00A70318" w:rsidP="007501DD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A70318">
        <w:rPr>
          <w:rFonts w:ascii="Arial" w:hAnsi="Arial" w:cs="Arial"/>
          <w:i/>
          <w:iCs/>
          <w:color w:val="000000" w:themeColor="text1"/>
          <w:sz w:val="20"/>
          <w:szCs w:val="20"/>
        </w:rPr>
        <w:t>Measuring Water in Small Channels with WSC Flume,</w:t>
      </w:r>
      <w:r w:rsidRPr="00A70318">
        <w:rPr>
          <w:rFonts w:ascii="Arial" w:hAnsi="Arial" w:cs="Arial"/>
          <w:color w:val="000000" w:themeColor="text1"/>
          <w:sz w:val="20"/>
          <w:szCs w:val="20"/>
        </w:rPr>
        <w:t xml:space="preserve"> Washington Agriculture Experiment Station, Circular 200, 1952.</w:t>
      </w:r>
    </w:p>
    <w:p w14:paraId="57401020" w14:textId="77777777" w:rsidR="00A70318" w:rsidRDefault="00A70318" w:rsidP="00A70318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>Trapezoidal Flumes for Measuring Flow in Irrigation Channels</w:t>
      </w:r>
      <w:r w:rsidRPr="00A70318">
        <w:rPr>
          <w:rFonts w:ascii="Arial" w:hAnsi="Arial" w:cs="Arial"/>
          <w:i/>
          <w:iCs/>
          <w:color w:val="000000" w:themeColor="text1"/>
          <w:sz w:val="20"/>
          <w:szCs w:val="20"/>
        </w:rPr>
        <w:t>,</w:t>
      </w:r>
      <w:r w:rsidRPr="00A7031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USDA-ARS 41-40, March, 1968.</w:t>
      </w:r>
    </w:p>
    <w:p w14:paraId="5F478C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references shall be of the latest revision.</w:t>
      </w:r>
    </w:p>
    <w:p w14:paraId="6051F0BF" w14:textId="77777777" w:rsidR="00D471DB" w:rsidRPr="00D471DB" w:rsidRDefault="00D471DB" w:rsidP="00D471DB">
      <w:pPr>
        <w:pStyle w:val="ListParagraph"/>
        <w:spacing w:line="276" w:lineRule="auto"/>
        <w:ind w:left="792"/>
        <w:rPr>
          <w:rFonts w:ascii="Arial" w:hAnsi="Arial" w:cs="Arial"/>
          <w:color w:val="000000"/>
          <w:sz w:val="20"/>
          <w:szCs w:val="20"/>
        </w:rPr>
      </w:pPr>
    </w:p>
    <w:p w14:paraId="48901B3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SUBMITTALS</w:t>
      </w:r>
    </w:p>
    <w:p w14:paraId="5B7087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Units</w:t>
      </w:r>
    </w:p>
    <w:p w14:paraId="07141C1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submittals, specifications, drawings, brochures, installation instructions, descriptive literature, etc. shall have all units of measurement in both Imperial and SI units.</w:t>
      </w:r>
    </w:p>
    <w:p w14:paraId="2985EA8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Drawings</w:t>
      </w:r>
    </w:p>
    <w:p w14:paraId="11823C6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Project specific drawings, showing:</w:t>
      </w:r>
    </w:p>
    <w:p w14:paraId="4C53A6E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Critical dimensions.</w:t>
      </w:r>
    </w:p>
    <w:p w14:paraId="4036352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Joints, connections, fasteners.</w:t>
      </w:r>
    </w:p>
    <w:p w14:paraId="7AA1AEB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Sizes, spacing, and locations of structural members, ribs, anchoring clips, and dimensional bracing.</w:t>
      </w:r>
    </w:p>
    <w:p w14:paraId="27B9BB3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and thicknesses of construction.</w:t>
      </w:r>
    </w:p>
    <w:p w14:paraId="1B500121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Minimum and maximum flow rates.  </w:t>
      </w:r>
    </w:p>
    <w:p w14:paraId="674801C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layouts or check marked brochures shall be rejected without review.</w:t>
      </w:r>
    </w:p>
    <w:p w14:paraId="5079821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Specifications</w:t>
      </w:r>
    </w:p>
    <w:p w14:paraId="607F9E4A" w14:textId="705A004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</w:t>
      </w:r>
      <w:r w:rsidR="00041E9D">
        <w:rPr>
          <w:rFonts w:ascii="Arial" w:hAnsi="Arial" w:cs="Arial"/>
          <w:color w:val="000000" w:themeColor="text1"/>
          <w:sz w:val="20"/>
          <w:szCs w:val="20"/>
        </w:rPr>
        <w:t>duct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specific specifications.</w:t>
      </w:r>
    </w:p>
    <w:p w14:paraId="1AE86E1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or check marked specifications shall be rejected without review.</w:t>
      </w:r>
    </w:p>
    <w:p w14:paraId="61D4A08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Discharge Tables</w:t>
      </w:r>
    </w:p>
    <w:p w14:paraId="351F470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Level-to-flow discharge tables, showing:</w:t>
      </w:r>
    </w:p>
    <w:p w14:paraId="0BF4347B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equations.</w:t>
      </w:r>
    </w:p>
    <w:p w14:paraId="328E05D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Submergence transition, where published.</w:t>
      </w:r>
    </w:p>
    <w:p w14:paraId="0D83A51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Accuracy, where published.</w:t>
      </w:r>
    </w:p>
    <w:p w14:paraId="0E61008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Plan view layout showing critical dimensions and primary point of measurement (Ha).</w:t>
      </w:r>
    </w:p>
    <w:p w14:paraId="3A5D219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Discharge table source.</w:t>
      </w:r>
    </w:p>
    <w:p w14:paraId="21DE77B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Receiving, Handling, and Storage Instructions</w:t>
      </w:r>
    </w:p>
    <w:p w14:paraId="6EA2B9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Instructions</w:t>
      </w:r>
    </w:p>
    <w:p w14:paraId="73ACF1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Operation and Maintenance Instructions</w:t>
      </w:r>
    </w:p>
    <w:p w14:paraId="29FCB1D6" w14:textId="3045003D" w:rsidR="00264AD7" w:rsidRPr="0046069F" w:rsidRDefault="00264AD7" w:rsidP="00264AD7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Product Warranty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Registration Form</w:t>
      </w:r>
    </w:p>
    <w:p w14:paraId="013662E1" w14:textId="33351CDD" w:rsidR="00CD3B73" w:rsidRPr="0046069F" w:rsidRDefault="00CD3B73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1E7C0956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MANUFACTURER</w:t>
      </w:r>
    </w:p>
    <w:p w14:paraId="177EF98B" w14:textId="4CAA191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Supply 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 xml:space="preserve">Trapezoidal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flumes as manufactured by:</w:t>
      </w:r>
    </w:p>
    <w:p w14:paraId="7D380B8B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Openchannelflow (phone:  855.481.1118 / fax:  855.3316475 / </w:t>
      </w:r>
      <w:hyperlink r:id="rId7" w:history="1">
        <w:r w:rsidRPr="0046069F">
          <w:rPr>
            <w:rStyle w:val="Hyperlink"/>
            <w:rFonts w:ascii="Arial" w:hAnsi="Arial" w:cs="Arial"/>
            <w:sz w:val="20"/>
            <w:szCs w:val="20"/>
          </w:rPr>
          <w:t>www.openchannelflow.com)</w:t>
        </w:r>
      </w:hyperlink>
    </w:p>
    <w:p w14:paraId="6A1FC4F9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Locally represented by:</w:t>
      </w:r>
    </w:p>
    <w:p w14:paraId="5FD47513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XX:</w:t>
      </w:r>
    </w:p>
    <w:p w14:paraId="64A0B6F5" w14:textId="77777777" w:rsidR="006C4E85" w:rsidRPr="0046069F" w:rsidRDefault="006C4E85" w:rsidP="006C4E85">
      <w:pPr>
        <w:pStyle w:val="ListParagraph"/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497BBE3" w14:textId="77777777" w:rsidR="006C4E85" w:rsidRPr="0046069F" w:rsidRDefault="006C4E85" w:rsidP="006C4E85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SUBSTITUTIONS</w:t>
      </w:r>
    </w:p>
    <w:p w14:paraId="4C0F9B1A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wishing consideration as acceptable substitutes must follow the steps outlined below.</w:t>
      </w:r>
    </w:p>
    <w:p w14:paraId="0DBE11A9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copy of this specification section with all applicable plans, sheets / details, addendum updates, and all referenced / applicable sections.</w:t>
      </w:r>
    </w:p>
    <w:p w14:paraId="4FB8325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Each paragraph must be check marked to indicate complete compliance with the specification or clearly marked to indicate a request for deviation from the specification requirements.</w:t>
      </w:r>
    </w:p>
    <w:p w14:paraId="68714645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Use check marks (</w:t>
      </w:r>
      <w:r>
        <w:rPr>
          <w:rFonts w:ascii="Zapf Dingbats" w:hAnsi="Zapf Dingbats"/>
          <w:sz w:val="20"/>
          <w:szCs w:val="20"/>
        </w:rPr>
        <w:t>✔</w:t>
      </w:r>
      <w:r>
        <w:rPr>
          <w:rFonts w:ascii="Arial" w:hAnsi="Arial"/>
          <w:sz w:val="20"/>
          <w:szCs w:val="20"/>
        </w:rPr>
        <w:t>) to denote full compliance with a paragraph as a whole.  If deviations from the specifications are indicated and, therefore requested, underline each deviation and denote by a number in the margin to the right of the identified paragraph.</w:t>
      </w:r>
    </w:p>
    <w:p w14:paraId="5CA1A426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The remaining portions of the paragraph not underlined will signify compliance on the part of the Manufacturer with the specifications.</w:t>
      </w:r>
    </w:p>
    <w:p w14:paraId="402332E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detailed, written justification for each numbered deviation.</w:t>
      </w:r>
    </w:p>
    <w:p w14:paraId="21648D61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Failure to comply with the above is sufficient cause too summarily reject the entire request for substitution. </w:t>
      </w:r>
    </w:p>
    <w:p w14:paraId="29908454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Requests for substitution must be made in writing and be received by the engineer’s office a minimum of ten (10) business days before the bid opening.  </w:t>
      </w:r>
    </w:p>
    <w:p w14:paraId="283145E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not pre-approved shall not be given consideration.</w:t>
      </w:r>
    </w:p>
    <w:p w14:paraId="0554BD3E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Manufacturers requesting pre-approval must have been regularly engaged in the application, design, and manufacturing of open channel primary devices for at least ten (10) years. </w:t>
      </w:r>
    </w:p>
    <w:p w14:paraId="1EEC97B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Manufacturing alone shall not be deemed sufficient.  </w:t>
      </w:r>
    </w:p>
    <w:p w14:paraId="7585170D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Submitting party warrants and guarantees that it manufactures the flume, WITHOUT EXCEPTION.</w:t>
      </w:r>
    </w:p>
    <w:p w14:paraId="0DD24A2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 addition, the request for substitution must provide information regarding a minimum of ten (10) comparable North American installations, including:</w:t>
      </w:r>
    </w:p>
    <w:p w14:paraId="5774954F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Owner’s name, location, and contact information.</w:t>
      </w:r>
    </w:p>
    <w:p w14:paraId="2E90E64B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Application and performance specifications.</w:t>
      </w:r>
    </w:p>
    <w:p w14:paraId="07DFA8FC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Date of installation.</w:t>
      </w:r>
    </w:p>
    <w:p w14:paraId="2A6287F1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Operational history.</w:t>
      </w:r>
    </w:p>
    <w:p w14:paraId="2105EB7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Equipment arrangement, including configuration and materials of construction.</w:t>
      </w:r>
    </w:p>
    <w:p w14:paraId="51660BDE" w14:textId="77777777" w:rsidR="00CD3B73" w:rsidRPr="006C4E85" w:rsidRDefault="00CD3B73" w:rsidP="006C4E8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/>
          <w:sz w:val="20"/>
          <w:szCs w:val="20"/>
        </w:rPr>
      </w:pPr>
    </w:p>
    <w:p w14:paraId="52E224E8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WARRANTY</w:t>
      </w:r>
    </w:p>
    <w:p w14:paraId="48AEA947" w14:textId="4700F7A1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Flumes shall be warranted to be free of defects in workmanship and materials for five (5) years 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 xml:space="preserve">from the date of order completion,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with a completed warranty registration. </w:t>
      </w:r>
    </w:p>
    <w:p w14:paraId="0C2B7B1E" w14:textId="77777777" w:rsidR="00CD3B73" w:rsidRPr="0046069F" w:rsidRDefault="00CD3B73" w:rsidP="00CD3B73">
      <w:pPr>
        <w:pStyle w:val="ListParagraph"/>
        <w:spacing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B1EF65A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SYSTEM DESCRIPTION</w:t>
      </w:r>
    </w:p>
    <w:p w14:paraId="6DDDCD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Configuration</w:t>
      </w:r>
    </w:p>
    <w:p w14:paraId="711B32A2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Single flume</w:t>
      </w:r>
    </w:p>
    <w:p w14:paraId="3B725B5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Size:</w:t>
      </w:r>
    </w:p>
    <w:p w14:paraId="2D265D57" w14:textId="7F26A7E5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_____ 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 xml:space="preserve">Trapezoidal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flume.</w:t>
      </w:r>
    </w:p>
    <w:p w14:paraId="33D7927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Construction:</w:t>
      </w:r>
    </w:p>
    <w:p w14:paraId="7019EFF6" w14:textId="19678B81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One-piece construction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E179453" w14:textId="368D124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Multi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-piece construction, with connection hardware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E49E0BF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of Construction</w:t>
      </w:r>
    </w:p>
    <w:p w14:paraId="09A4E3B7" w14:textId="77777777" w:rsidR="003C47F3" w:rsidRPr="004D416F" w:rsidRDefault="003C47F3" w:rsidP="003C47F3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Aluminum:</w:t>
      </w:r>
    </w:p>
    <w:p w14:paraId="15C09875" w14:textId="77777777" w:rsidR="003C47F3" w:rsidRPr="004D416F" w:rsidRDefault="003C47F3" w:rsidP="003C47F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1/8-inch [3.175 mm] (as required).</w:t>
      </w:r>
    </w:p>
    <w:p w14:paraId="18A58418" w14:textId="77777777" w:rsidR="003C47F3" w:rsidRPr="004D416F" w:rsidRDefault="003C47F3" w:rsidP="003C47F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1/4-inch [6.35 mm] (as required).</w:t>
      </w:r>
    </w:p>
    <w:p w14:paraId="20C93A0D" w14:textId="77777777" w:rsidR="003C47F3" w:rsidRPr="004D416F" w:rsidRDefault="003C47F3" w:rsidP="003C47F3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Steel:</w:t>
      </w:r>
    </w:p>
    <w:p w14:paraId="62C4DA70" w14:textId="77777777" w:rsidR="003C47F3" w:rsidRPr="004D416F" w:rsidRDefault="003C47F3" w:rsidP="003C47F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Galvanized steel. </w:t>
      </w:r>
    </w:p>
    <w:p w14:paraId="34FCF319" w14:textId="77777777" w:rsidR="003C47F3" w:rsidRPr="004D416F" w:rsidRDefault="003C47F3" w:rsidP="003C47F3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Cold galvanization applied to all welds and sharp bends.</w:t>
      </w:r>
    </w:p>
    <w:p w14:paraId="6706DBF3" w14:textId="77777777" w:rsidR="003C47F3" w:rsidRPr="004D416F" w:rsidRDefault="003C47F3" w:rsidP="003C47F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Stainless steel:</w:t>
      </w:r>
    </w:p>
    <w:p w14:paraId="0D30D944" w14:textId="77777777" w:rsidR="003C47F3" w:rsidRPr="004D416F" w:rsidRDefault="003C47F3" w:rsidP="003C47F3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T-304L.</w:t>
      </w:r>
    </w:p>
    <w:p w14:paraId="260BACF8" w14:textId="77777777" w:rsidR="003C47F3" w:rsidRPr="004D416F" w:rsidRDefault="003C47F3" w:rsidP="003C47F3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T-316L.</w:t>
      </w:r>
    </w:p>
    <w:p w14:paraId="28F76077" w14:textId="77777777" w:rsidR="003C47F3" w:rsidRPr="004D416F" w:rsidRDefault="003C47F3" w:rsidP="003C47F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Gauge thickness:</w:t>
      </w:r>
    </w:p>
    <w:p w14:paraId="353C7BD0" w14:textId="2F8404E0" w:rsidR="003C47F3" w:rsidRPr="004D416F" w:rsidRDefault="003C47F3" w:rsidP="003C47F3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16 gauge.</w:t>
      </w:r>
    </w:p>
    <w:p w14:paraId="6C66B872" w14:textId="3C9920CF" w:rsidR="003C47F3" w:rsidRPr="004D416F" w:rsidRDefault="003C47F3" w:rsidP="003C47F3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12 gauge</w:t>
      </w:r>
      <w:r>
        <w:rPr>
          <w:rFonts w:ascii="Arial" w:hAnsi="Arial" w:cs="Arial"/>
          <w:sz w:val="20"/>
          <w:szCs w:val="20"/>
        </w:rPr>
        <w:t>.</w:t>
      </w:r>
    </w:p>
    <w:p w14:paraId="3BBEDE1B" w14:textId="77777777" w:rsidR="003C47F3" w:rsidRPr="004D416F" w:rsidRDefault="003C47F3" w:rsidP="003C47F3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1/4-inch [6.35 mm] (as required).</w:t>
      </w:r>
    </w:p>
    <w:p w14:paraId="650AEE7F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bracing:</w:t>
      </w:r>
    </w:p>
    <w:p w14:paraId="1B335908" w14:textId="77777777" w:rsidR="003C47F3" w:rsidRPr="004D416F" w:rsidRDefault="003C47F3" w:rsidP="003C47F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Welded or bolt-on bracing capable of providing sufficient strength and structural support to resist the stresses of shipping and installation (cribbing of the flume is still required during installation).</w:t>
      </w:r>
    </w:p>
    <w:p w14:paraId="50504EB0" w14:textId="33E7A4FB" w:rsidR="00A70318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1-inch x 1-inch [2.54 cm x 2.54 cm] (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>Small 60</w:t>
      </w:r>
      <w:r w:rsidR="00A70318">
        <w:rPr>
          <w:rFonts w:ascii="Arial" w:hAnsi="Arial" w:cs="Arial"/>
          <w:color w:val="000000" w:themeColor="text1"/>
          <w:sz w:val="20"/>
          <w:szCs w:val="20"/>
        </w:rPr>
        <w:sym w:font="Symbol" w:char="F0B0"/>
      </w:r>
      <w:r w:rsidR="00A70318">
        <w:rPr>
          <w:rFonts w:ascii="Arial" w:hAnsi="Arial" w:cs="Arial"/>
          <w:color w:val="000000" w:themeColor="text1"/>
          <w:sz w:val="20"/>
          <w:szCs w:val="20"/>
        </w:rPr>
        <w:t xml:space="preserve"> V Trapezoidal flumes).</w:t>
      </w:r>
    </w:p>
    <w:p w14:paraId="7163038C" w14:textId="75726DD3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2-inch x 2-inch [5.08 cm x 5.08 cm] 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>all except flume sizes listed above / below.</w:t>
      </w:r>
    </w:p>
    <w:p w14:paraId="7E8BFC41" w14:textId="29EA6E94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3-inch x 3-inch [7.62 cm x 7.62 cm] (</w:t>
      </w:r>
      <w:r w:rsidR="00A70318">
        <w:rPr>
          <w:rFonts w:ascii="Arial" w:hAnsi="Arial" w:cs="Arial"/>
          <w:color w:val="000000" w:themeColor="text1"/>
          <w:sz w:val="20"/>
          <w:szCs w:val="20"/>
        </w:rPr>
        <w:t>8-inch 60</w:t>
      </w:r>
      <w:r w:rsidR="00A70318">
        <w:rPr>
          <w:rFonts w:ascii="Arial" w:hAnsi="Arial" w:cs="Arial"/>
          <w:color w:val="000000" w:themeColor="text1"/>
          <w:sz w:val="20"/>
          <w:szCs w:val="20"/>
        </w:rPr>
        <w:sym w:font="Symbol" w:char="F0B0"/>
      </w:r>
      <w:r w:rsidR="00A70318">
        <w:rPr>
          <w:rFonts w:ascii="Arial" w:hAnsi="Arial" w:cs="Arial"/>
          <w:color w:val="000000" w:themeColor="text1"/>
          <w:sz w:val="20"/>
          <w:szCs w:val="20"/>
        </w:rPr>
        <w:t>, 12-inch 45</w:t>
      </w:r>
      <w:r w:rsidR="00A70318">
        <w:rPr>
          <w:rFonts w:ascii="Arial" w:hAnsi="Arial" w:cs="Arial"/>
          <w:color w:val="000000" w:themeColor="text1"/>
          <w:sz w:val="20"/>
          <w:szCs w:val="20"/>
        </w:rPr>
        <w:sym w:font="Symbol" w:char="F0B0"/>
      </w:r>
      <w:r w:rsidR="00A70318">
        <w:rPr>
          <w:rFonts w:ascii="Arial" w:hAnsi="Arial" w:cs="Arial"/>
          <w:color w:val="000000" w:themeColor="text1"/>
          <w:sz w:val="20"/>
          <w:szCs w:val="20"/>
        </w:rPr>
        <w:t xml:space="preserve"> SRCRC No. 1, 12-inch 38</w:t>
      </w:r>
      <w:r w:rsidR="00A70318">
        <w:rPr>
          <w:rFonts w:ascii="Arial" w:hAnsi="Arial" w:cs="Arial"/>
          <w:color w:val="000000" w:themeColor="text1"/>
          <w:sz w:val="20"/>
          <w:szCs w:val="20"/>
        </w:rPr>
        <w:sym w:font="Symbol" w:char="F0B0"/>
      </w:r>
      <w:r w:rsidR="00A70318">
        <w:rPr>
          <w:rFonts w:ascii="Arial" w:hAnsi="Arial" w:cs="Arial"/>
          <w:color w:val="000000" w:themeColor="text1"/>
          <w:sz w:val="20"/>
          <w:szCs w:val="20"/>
        </w:rPr>
        <w:t xml:space="preserve"> SRCRC No. 2).</w:t>
      </w:r>
    </w:p>
    <w:p w14:paraId="2079CAC8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Flanges:</w:t>
      </w:r>
    </w:p>
    <w:p w14:paraId="7B651745" w14:textId="72E8092B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Integral top flanges:</w:t>
      </w:r>
    </w:p>
    <w:p w14:paraId="7B437336" w14:textId="77777777" w:rsidR="003C47F3" w:rsidRPr="004D416F" w:rsidRDefault="003C47F3" w:rsidP="003C47F3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2-inches [5.08 cm] wide (minimum).</w:t>
      </w:r>
    </w:p>
    <w:p w14:paraId="7B228C8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Anchoring clips:</w:t>
      </w:r>
    </w:p>
    <w:p w14:paraId="5C20F734" w14:textId="77777777" w:rsidR="003C47F3" w:rsidRPr="004D416F" w:rsidRDefault="003C47F3" w:rsidP="003C47F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Anchor clips </w:t>
      </w:r>
      <w:r>
        <w:rPr>
          <w:rFonts w:ascii="Arial" w:hAnsi="Arial" w:cs="Arial"/>
          <w:sz w:val="20"/>
          <w:szCs w:val="20"/>
        </w:rPr>
        <w:t>on</w:t>
      </w:r>
      <w:r w:rsidRPr="004D416F">
        <w:rPr>
          <w:rFonts w:ascii="Arial" w:hAnsi="Arial" w:cs="Arial"/>
          <w:sz w:val="20"/>
          <w:szCs w:val="20"/>
        </w:rPr>
        <w:t xml:space="preserve"> the exterior of the flume to aid in securing the flume during installation.</w:t>
      </w:r>
    </w:p>
    <w:p w14:paraId="77B8607A" w14:textId="77777777" w:rsidR="003C47F3" w:rsidRPr="004D416F" w:rsidRDefault="003C47F3" w:rsidP="003C47F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Pre-drilled with Ø5/8-inch [1.59 cm] hole.</w:t>
      </w:r>
    </w:p>
    <w:p w14:paraId="775A194F" w14:textId="77777777" w:rsidR="003C47F3" w:rsidRPr="004D416F" w:rsidRDefault="003C47F3" w:rsidP="003C47F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Quantity and placement as shown on project sheets.</w:t>
      </w:r>
    </w:p>
    <w:p w14:paraId="08B1186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Tolerances:</w:t>
      </w:r>
    </w:p>
    <w:p w14:paraId="0D0123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Flume dimensions shall be plus or minus:</w:t>
      </w:r>
    </w:p>
    <w:p w14:paraId="7FA9523A" w14:textId="5ACD8AC3" w:rsidR="00CD3B73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2%.</w:t>
      </w:r>
    </w:p>
    <w:p w14:paraId="1DC46BFD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136F9890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ACCESSORIES</w:t>
      </w:r>
    </w:p>
    <w:p w14:paraId="3B3C8303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End Connections</w:t>
      </w:r>
    </w:p>
    <w:p w14:paraId="1B7AD47F" w14:textId="3EFF109B" w:rsidR="00CD3B73" w:rsidRPr="0046069F" w:rsidRDefault="009961EB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Inlet</w:t>
      </w:r>
    </w:p>
    <w:p w14:paraId="49003646" w14:textId="77777777" w:rsidR="009961EB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>End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 adapter </w:t>
      </w:r>
    </w:p>
    <w:p w14:paraId="5236CDC6" w14:textId="55463200" w:rsidR="00CD3B73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o transition the flow into the flume, with:</w:t>
      </w:r>
    </w:p>
    <w:p w14:paraId="1B810344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[_____ cm] pipe stub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F67157B" w14:textId="77777777" w:rsidR="00CD3B73" w:rsidRPr="0046069F" w:rsidRDefault="00CD3B73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lastomeric polyvinyl chloride coupling with stainless steel bands to connection to _____-inch [_____ cm] O.D. pipe.</w:t>
      </w:r>
    </w:p>
    <w:p w14:paraId="70AFD7FD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fiberglass flange to connect to _____-inch [_____ cm] flange. </w:t>
      </w:r>
    </w:p>
    <w:p w14:paraId="3BF80AAC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manual bar screen / trash rack for occasional solids screening.</w:t>
      </w:r>
    </w:p>
    <w:p w14:paraId="35BE2BC5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energy absorber to break up the velocity profile of energetic incoming pipe flow.</w:t>
      </w:r>
    </w:p>
    <w:p w14:paraId="5BA202C0" w14:textId="105D9211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flow straighteners to break up incoming flow patterns and provide a more uniformly distributed velocity profile.</w:t>
      </w:r>
    </w:p>
    <w:p w14:paraId="715065F3" w14:textId="77777777" w:rsidR="00CD3B73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perforated polyvinyl chloride plates to provide a more uniformly distributed velocity profile.</w:t>
      </w:r>
    </w:p>
    <w:p w14:paraId="5D7EB7AC" w14:textId="65BB8173" w:rsidR="009961EB" w:rsidRPr="0046069F" w:rsidRDefault="009961EB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Outlet</w:t>
      </w:r>
    </w:p>
    <w:p w14:paraId="6C48DE72" w14:textId="77777777" w:rsidR="009961EB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End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adapter </w:t>
      </w:r>
    </w:p>
    <w:p w14:paraId="13939425" w14:textId="2CDDD485" w:rsidR="009961EB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 transition the flow </w:t>
      </w:r>
      <w:r w:rsidR="00AB6084">
        <w:rPr>
          <w:rFonts w:ascii="Arial" w:hAnsi="Arial" w:cs="Arial"/>
          <w:color w:val="000000" w:themeColor="text1"/>
          <w:sz w:val="20"/>
          <w:szCs w:val="20"/>
        </w:rPr>
        <w:t>out of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the flume, with:</w:t>
      </w:r>
    </w:p>
    <w:p w14:paraId="1FA70611" w14:textId="77777777" w:rsidR="009961EB" w:rsidRPr="0046069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[_____ cm] pipe stub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5A07D9C" w14:textId="77777777" w:rsidR="009961EB" w:rsidRPr="0046069F" w:rsidRDefault="009961EB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lastomeric polyvinyl chloride coupling with stainless steel bands to connection to _____-inch [_____ cm] O.D. pipe.</w:t>
      </w:r>
    </w:p>
    <w:p w14:paraId="58FFB5CB" w14:textId="77777777" w:rsidR="009961EB" w:rsidRPr="0046069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fiberglass flange to connect to _____-inch [_____ cm] flange. </w:t>
      </w:r>
    </w:p>
    <w:p w14:paraId="44CD0100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/ Level Options</w:t>
      </w:r>
    </w:p>
    <w:p w14:paraId="07AC32CC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Bubbler tube</w:t>
      </w:r>
    </w:p>
    <w:p w14:paraId="122E1C1B" w14:textId="77777777" w:rsidR="003C47F3" w:rsidRPr="004D416F" w:rsidRDefault="003C47F3" w:rsidP="003C47F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Field removable / replaceable T-316 stainless steel bubbler tube mounted flush to the flume wall and secured through the use of (2) nuts on the top flange of the flume.</w:t>
      </w:r>
    </w:p>
    <w:p w14:paraId="5B17009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Compression couplings shall be not allowed.</w:t>
      </w:r>
    </w:p>
    <w:p w14:paraId="1C7E5AE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29CD783F" w14:textId="44CB59D9" w:rsidR="003C47F3" w:rsidRPr="004D416F" w:rsidRDefault="003C47F3" w:rsidP="003C47F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Vertical </w:t>
      </w:r>
      <w:r w:rsidRPr="004D416F">
        <w:rPr>
          <w:rFonts w:ascii="Arial" w:hAnsi="Arial" w:cs="Arial"/>
          <w:color w:val="000000"/>
          <w:sz w:val="20"/>
          <w:szCs w:val="20"/>
        </w:rPr>
        <w:t>2</w:t>
      </w:r>
      <w:r w:rsidRPr="004D416F">
        <w:rPr>
          <w:rFonts w:ascii="Arial" w:hAnsi="Arial" w:cs="Arial"/>
          <w:sz w:val="20"/>
          <w:szCs w:val="20"/>
        </w:rPr>
        <w:t>-inch [5.08 cm] x 3-inch [7.62 cm] rectangular well with Ø2-inch [5.08 cm] opening on the flume sidewall and extending 3-inches [7.62 cm] below the crest (floor) of the flume (for the installation of a pressure transducer probe).</w:t>
      </w:r>
    </w:p>
    <w:p w14:paraId="75E6EAF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Staff / level gauge</w:t>
      </w:r>
    </w:p>
    <w:p w14:paraId="36D1DB1B" w14:textId="26490592" w:rsidR="00CD3B73" w:rsidRPr="0046069F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Surface applied, h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igh visibility, direct read level gauge with 3/4-inch [1.095 cm] black letters / numerals on a 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reflective white 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background.</w:t>
      </w:r>
    </w:p>
    <w:p w14:paraId="2BCF6391" w14:textId="7BE85BE3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Dual scale gr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aduated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in c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entimeter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, 1/10-foot, and 1/100-foot increments.</w:t>
      </w:r>
    </w:p>
    <w:p w14:paraId="4E2B737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Stilling well</w:t>
      </w:r>
    </w:p>
    <w:p w14:paraId="73F9622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Attached,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[5.08 cm] opening in flume sidewall and extending 3-inches [7.62 cm] below the crest (floor) of the flume.</w:t>
      </w:r>
    </w:p>
    <w:p w14:paraId="4136C49D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6D21841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39D54404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59F293E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lastRenderedPageBreak/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05FDF68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Detached,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[5.08 cm] coupling in flume sidewall (interconnection tubing by others) and extending 3-inches [7.62 cm] below the crest (floor) of the flume.</w:t>
      </w:r>
    </w:p>
    <w:p w14:paraId="7AE886EA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458CBD5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43486F8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CEB3501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765D529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Ultrasonic mounting bracket</w:t>
      </w:r>
    </w:p>
    <w:p w14:paraId="75361B8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Horizontally and vertically adjustable stainless steel construction.</w:t>
      </w:r>
    </w:p>
    <w:p w14:paraId="37CC19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Capable of simultaneously mounting ultrasonic transducers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[2.54 cm] NPT and temperature sensors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[2.54 cm] NPT.</w:t>
      </w:r>
    </w:p>
    <w:p w14:paraId="2BF4D0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Parameter Monitoring Options</w:t>
      </w:r>
    </w:p>
    <w:p w14:paraId="26A33D9C" w14:textId="77777777" w:rsidR="003C47F3" w:rsidRPr="004D416F" w:rsidRDefault="003C47F3" w:rsidP="003C47F3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Probe well</w:t>
      </w:r>
    </w:p>
    <w:p w14:paraId="5F7F57BF" w14:textId="77777777" w:rsidR="003C47F3" w:rsidRPr="004D416F" w:rsidRDefault="003C47F3" w:rsidP="003C47F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2-inch [5.08 cm] x 3-inch [7.62 cm] rectangular well with Ø2-inch [5.08 cm] opening on the flume sidewall and extending 3-inches [7.62 cm] below the crest (floor) of the flume (for the installation of a pressure transducer probe). </w:t>
      </w:r>
    </w:p>
    <w:p w14:paraId="33561E91" w14:textId="77777777" w:rsidR="003C47F3" w:rsidRPr="004D416F" w:rsidRDefault="003C47F3" w:rsidP="003C47F3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Sampler tube</w:t>
      </w:r>
    </w:p>
    <w:p w14:paraId="09DF74E6" w14:textId="77777777" w:rsidR="003C47F3" w:rsidRPr="004D416F" w:rsidRDefault="003C47F3" w:rsidP="003C47F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Field removable / replaceable T-316 stainless steel sampler tube mounted flush to the flume wall and secured through the use of (2) nuts on the top flange of the flume.</w:t>
      </w:r>
    </w:p>
    <w:p w14:paraId="5C945553" w14:textId="77777777" w:rsidR="003C47F3" w:rsidRPr="004D416F" w:rsidRDefault="003C47F3" w:rsidP="003C47F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3/8-inch [9.525 mm] tube to accept standard 3/8-inch [9.525 mm] suction line.</w:t>
      </w:r>
    </w:p>
    <w:p w14:paraId="4553225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Customization</w:t>
      </w:r>
    </w:p>
    <w:p w14:paraId="21594EAE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Bolt down cover</w:t>
      </w:r>
    </w:p>
    <w:p w14:paraId="7A2C32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flat bolt down fiberglass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  U.V. inhibited gel coat on all cover surfaces.</w:t>
      </w:r>
    </w:p>
    <w:p w14:paraId="0C94183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clear, U.V. stable polycarbonate flat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</w:t>
      </w:r>
    </w:p>
    <w:p w14:paraId="09CA7F9A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388DE1F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ASSISTANCE</w:t>
      </w:r>
    </w:p>
    <w:p w14:paraId="3622318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Qualified factory representative shall provide on-site assistance, consisting of:</w:t>
      </w:r>
    </w:p>
    <w:p w14:paraId="58D29A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installation observation.</w:t>
      </w:r>
    </w:p>
    <w:p w14:paraId="226BC8C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Factory representative shall complete a Certification of Installation Observation.</w:t>
      </w:r>
    </w:p>
    <w:p w14:paraId="1C03142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observation shall not alleviate installing party from installation liability.</w:t>
      </w:r>
    </w:p>
    <w:p w14:paraId="0946C47E" w14:textId="377EB20D" w:rsidR="00FE2D83" w:rsidRPr="009961EB" w:rsidRDefault="00CD3B73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operator training.</w:t>
      </w:r>
      <w:r w:rsidRPr="009961EB">
        <w:rPr>
          <w:rFonts w:ascii="Proxima Nova" w:hAnsi="Proxima Nova"/>
          <w:color w:val="000000" w:themeColor="text1"/>
          <w:sz w:val="20"/>
          <w:szCs w:val="20"/>
        </w:rPr>
        <w:t xml:space="preserve"> </w:t>
      </w:r>
    </w:p>
    <w:sectPr w:rsidR="00FE2D83" w:rsidRPr="009961EB" w:rsidSect="00FE2D83">
      <w:headerReference w:type="default" r:id="rId8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9C687" w14:textId="77777777" w:rsidR="00E0363D" w:rsidRDefault="00E0363D" w:rsidP="00FE2D83">
      <w:r>
        <w:separator/>
      </w:r>
    </w:p>
  </w:endnote>
  <w:endnote w:type="continuationSeparator" w:id="0">
    <w:p w14:paraId="77C3E414" w14:textId="77777777" w:rsidR="00E0363D" w:rsidRDefault="00E0363D" w:rsidP="00FE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Zapf Dingbats">
    <w:altName w:val="Cambria"/>
    <w:panose1 w:val="020B0604020202020204"/>
    <w:charset w:val="00"/>
    <w:family w:val="roman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roxima Nova">
    <w:altName w:val="Tahoma"/>
    <w:panose1 w:val="020B0604020202020204"/>
    <w:charset w:val="00"/>
    <w:family w:val="auto"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5FF65" w14:textId="77777777" w:rsidR="00E0363D" w:rsidRDefault="00E0363D" w:rsidP="00FE2D83">
      <w:r>
        <w:separator/>
      </w:r>
    </w:p>
  </w:footnote>
  <w:footnote w:type="continuationSeparator" w:id="0">
    <w:p w14:paraId="60E72AD7" w14:textId="77777777" w:rsidR="00E0363D" w:rsidRDefault="00E0363D" w:rsidP="00FE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CFDE" w14:textId="77777777" w:rsidR="00FE2D83" w:rsidRDefault="00FE2D8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D921F" wp14:editId="024B8CED">
          <wp:simplePos x="0" y="0"/>
          <wp:positionH relativeFrom="column">
            <wp:posOffset>-905933</wp:posOffset>
          </wp:positionH>
          <wp:positionV relativeFrom="paragraph">
            <wp:posOffset>-448733</wp:posOffset>
          </wp:positionV>
          <wp:extent cx="7772362" cy="10058400"/>
          <wp:effectExtent l="0" t="0" r="635" b="0"/>
          <wp:wrapNone/>
          <wp:docPr id="1388583692" name="Picture 2" descr="A screen shot of a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583692" name="Picture 2" descr="A screen shot of a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085" cy="10085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14586"/>
    <w:multiLevelType w:val="multilevel"/>
    <w:tmpl w:val="3BA14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61582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DB"/>
    <w:rsid w:val="0000727A"/>
    <w:rsid w:val="00041E9D"/>
    <w:rsid w:val="00110681"/>
    <w:rsid w:val="001F0E15"/>
    <w:rsid w:val="00262DA0"/>
    <w:rsid w:val="00263708"/>
    <w:rsid w:val="00264AD7"/>
    <w:rsid w:val="002B2281"/>
    <w:rsid w:val="0035778D"/>
    <w:rsid w:val="0037587A"/>
    <w:rsid w:val="00393204"/>
    <w:rsid w:val="003C47F3"/>
    <w:rsid w:val="003F6137"/>
    <w:rsid w:val="00423692"/>
    <w:rsid w:val="00427AD6"/>
    <w:rsid w:val="00494EDA"/>
    <w:rsid w:val="005057D9"/>
    <w:rsid w:val="00523481"/>
    <w:rsid w:val="00560B29"/>
    <w:rsid w:val="00563C83"/>
    <w:rsid w:val="005B36D4"/>
    <w:rsid w:val="005C262D"/>
    <w:rsid w:val="006C4E85"/>
    <w:rsid w:val="006F7706"/>
    <w:rsid w:val="00784397"/>
    <w:rsid w:val="00785F6E"/>
    <w:rsid w:val="00921E11"/>
    <w:rsid w:val="009961EB"/>
    <w:rsid w:val="00A17300"/>
    <w:rsid w:val="00A63506"/>
    <w:rsid w:val="00A70318"/>
    <w:rsid w:val="00AB6084"/>
    <w:rsid w:val="00AC47C8"/>
    <w:rsid w:val="00AE5B6A"/>
    <w:rsid w:val="00B47599"/>
    <w:rsid w:val="00B62679"/>
    <w:rsid w:val="00BD2DA3"/>
    <w:rsid w:val="00C7028B"/>
    <w:rsid w:val="00C77DFE"/>
    <w:rsid w:val="00C8179F"/>
    <w:rsid w:val="00C8696D"/>
    <w:rsid w:val="00CB4A19"/>
    <w:rsid w:val="00CD0A1E"/>
    <w:rsid w:val="00CD3B73"/>
    <w:rsid w:val="00CD5DED"/>
    <w:rsid w:val="00D04761"/>
    <w:rsid w:val="00D471DB"/>
    <w:rsid w:val="00D5365C"/>
    <w:rsid w:val="00DA66AC"/>
    <w:rsid w:val="00DC2182"/>
    <w:rsid w:val="00E0270A"/>
    <w:rsid w:val="00E0363D"/>
    <w:rsid w:val="00E804F6"/>
    <w:rsid w:val="00F52A88"/>
    <w:rsid w:val="00FE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87CB7"/>
  <w15:chartTrackingRefBased/>
  <w15:docId w15:val="{1AAF9D31-11BC-9947-A4C6-9DBD0669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300" w:lineRule="auto"/>
        <w:ind w:left="720" w:right="-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1DB"/>
    <w:rPr>
      <w:rFonts w:ascii="Cambria" w:eastAsia="MS Mincho" w:hAnsi="Cambria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D8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8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8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8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8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E2D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83"/>
    <w:pPr>
      <w:numPr>
        <w:ilvl w:val="1"/>
      </w:numPr>
      <w:spacing w:after="160" w:line="278" w:lineRule="auto"/>
      <w:ind w:left="720" w:hanging="3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E2D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8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E2D83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FE2D83"/>
    <w:pPr>
      <w:spacing w:after="160" w:line="278" w:lineRule="auto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E2D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E2D83"/>
  </w:style>
  <w:style w:type="paragraph" w:styleId="Footer">
    <w:name w:val="footer"/>
    <w:basedOn w:val="Normal"/>
    <w:link w:val="Foot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E2D83"/>
  </w:style>
  <w:style w:type="character" w:styleId="Hyperlink">
    <w:name w:val="Hyperlink"/>
    <w:basedOn w:val="DefaultParagraphFont"/>
    <w:uiPriority w:val="99"/>
    <w:unhideWhenUsed/>
    <w:rsid w:val="00CD3B7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openchannelflow.com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ssa/Library/CloudStorage/GoogleDrive-alissa@mysharpcreative.com/Shared%20drives/Active%20Projects/Open%20Channel%20Flow/Projects/Informational%20Collateral%20/Spec%20Sheets/Spec-DiversionManhol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Spec-DiversionManholes.dotx</Template>
  <TotalTime>0</TotalTime>
  <Pages>5</Pages>
  <Words>1414</Words>
  <Characters>8030</Characters>
  <Application>Microsoft Office Word</Application>
  <DocSecurity>0</DocSecurity>
  <Lines>197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trapezoidal-flume-specification - fiberglass </vt:lpstr>
    </vt:vector>
  </TitlesOfParts>
  <Manager>Jon Wachter @ Openchannelflow.com</Manager>
  <Company>Openchannelflow</Company>
  <LinksUpToDate>false</LinksUpToDate>
  <CharactersWithSpaces>9314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trapezoidal-flume-specification - fiberglass </dc:title>
  <dc:subject>product specifications for fiberglass trapezoidal flumes manufactured by Openchannelflow</dc:subject>
  <dc:creator>Jon Wachter @ Openchannelflow.com</dc:creator>
  <cp:keywords>trapezoidal, scrc, flume, product, specification, fiberglass, frp, ansi, d1941, iso, 9826</cp:keywords>
  <dc:description/>
  <cp:lastModifiedBy>Jon Wachter</cp:lastModifiedBy>
  <cp:revision>4</cp:revision>
  <cp:lastPrinted>2024-12-05T17:16:00Z</cp:lastPrinted>
  <dcterms:created xsi:type="dcterms:W3CDTF">2025-06-13T14:16:00Z</dcterms:created>
  <dcterms:modified xsi:type="dcterms:W3CDTF">2025-08-15T14:48:00Z</dcterms:modified>
  <cp:category>product specification</cp:category>
</cp:coreProperties>
</file>